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9B4EB" w14:textId="77777777" w:rsidR="002269A8" w:rsidRPr="00106B09" w:rsidRDefault="002269A8" w:rsidP="002269A8">
      <w:pPr>
        <w:rPr>
          <w:sz w:val="22"/>
          <w:szCs w:val="22"/>
        </w:rPr>
        <w:sectPr w:rsidR="002269A8" w:rsidRPr="00106B09" w:rsidSect="00900C3E">
          <w:footerReference w:type="default" r:id="rId8"/>
          <w:headerReference w:type="first" r:id="rId9"/>
          <w:pgSz w:w="11906" w:h="16838" w:code="9"/>
          <w:pgMar w:top="1418" w:right="1134" w:bottom="1418" w:left="1134" w:header="425" w:footer="709" w:gutter="0"/>
          <w:cols w:num="2" w:space="708"/>
          <w:titlePg/>
          <w:docGrid w:linePitch="360"/>
        </w:sectPr>
      </w:pPr>
    </w:p>
    <w:p w14:paraId="4F873CF4" w14:textId="5A2434C7" w:rsidR="0021459D" w:rsidRPr="00E42792" w:rsidRDefault="00E42792" w:rsidP="001901F1">
      <w:pPr>
        <w:jc w:val="center"/>
        <w:rPr>
          <w:b/>
          <w:bCs/>
          <w:sz w:val="28"/>
          <w:szCs w:val="28"/>
        </w:rPr>
      </w:pPr>
      <w:bookmarkStart w:id="0" w:name="_Hlk228964089"/>
      <w:r w:rsidRPr="00E42792">
        <w:rPr>
          <w:sz w:val="28"/>
          <w:szCs w:val="28"/>
        </w:rPr>
        <w:t>NSZFH/609/000021-</w:t>
      </w:r>
      <w:r>
        <w:rPr>
          <w:sz w:val="28"/>
          <w:szCs w:val="28"/>
        </w:rPr>
        <w:t>7</w:t>
      </w:r>
      <w:r w:rsidRPr="00E42792">
        <w:rPr>
          <w:sz w:val="28"/>
          <w:szCs w:val="28"/>
        </w:rPr>
        <w:t>/2026</w:t>
      </w:r>
    </w:p>
    <w:bookmarkEnd w:id="0"/>
    <w:p w14:paraId="1AB8D9E1" w14:textId="77777777" w:rsidR="00307434" w:rsidRPr="00A77348" w:rsidRDefault="00A77348" w:rsidP="001901F1">
      <w:pPr>
        <w:jc w:val="center"/>
        <w:rPr>
          <w:b/>
          <w:bCs/>
          <w:sz w:val="28"/>
          <w:szCs w:val="28"/>
        </w:rPr>
      </w:pPr>
      <w:r w:rsidRPr="00A77348">
        <w:rPr>
          <w:b/>
          <w:bCs/>
          <w:sz w:val="28"/>
          <w:szCs w:val="28"/>
        </w:rPr>
        <w:t>Ceglédi Szakképzési Centrum</w:t>
      </w:r>
    </w:p>
    <w:p w14:paraId="0B95CF1A" w14:textId="77777777" w:rsidR="00E8427D" w:rsidRDefault="00E8427D" w:rsidP="001901F1">
      <w:pPr>
        <w:jc w:val="center"/>
        <w:rPr>
          <w:sz w:val="28"/>
          <w:szCs w:val="28"/>
        </w:rPr>
      </w:pPr>
    </w:p>
    <w:p w14:paraId="39E34760" w14:textId="78811880" w:rsidR="001901F1" w:rsidRDefault="001901F1" w:rsidP="001901F1">
      <w:pPr>
        <w:jc w:val="center"/>
        <w:rPr>
          <w:sz w:val="28"/>
          <w:szCs w:val="28"/>
        </w:rPr>
      </w:pPr>
      <w:r w:rsidRPr="001901F1">
        <w:rPr>
          <w:sz w:val="28"/>
          <w:szCs w:val="28"/>
        </w:rPr>
        <w:t>pályázatot hirdet</w:t>
      </w:r>
    </w:p>
    <w:p w14:paraId="5F360C0F" w14:textId="0C9BCA89" w:rsidR="00A77348" w:rsidRDefault="00A77348" w:rsidP="001901F1">
      <w:pPr>
        <w:jc w:val="center"/>
        <w:rPr>
          <w:b/>
          <w:bCs/>
          <w:sz w:val="28"/>
          <w:szCs w:val="28"/>
        </w:rPr>
      </w:pPr>
      <w:r w:rsidRPr="00FA3B85">
        <w:rPr>
          <w:b/>
          <w:bCs/>
          <w:sz w:val="28"/>
          <w:szCs w:val="28"/>
        </w:rPr>
        <w:t xml:space="preserve">a </w:t>
      </w:r>
      <w:r w:rsidR="001D20F5" w:rsidRPr="001D20F5">
        <w:rPr>
          <w:b/>
          <w:bCs/>
          <w:sz w:val="28"/>
          <w:szCs w:val="28"/>
        </w:rPr>
        <w:t xml:space="preserve">Ceglédi Szakképzési Centrum </w:t>
      </w:r>
      <w:r w:rsidR="004A18BC">
        <w:rPr>
          <w:b/>
          <w:bCs/>
          <w:sz w:val="28"/>
          <w:szCs w:val="28"/>
        </w:rPr>
        <w:t xml:space="preserve">Nagykátai </w:t>
      </w:r>
      <w:r w:rsidR="00900C3E">
        <w:rPr>
          <w:b/>
          <w:bCs/>
          <w:sz w:val="28"/>
          <w:szCs w:val="28"/>
        </w:rPr>
        <w:t xml:space="preserve">Technikum és </w:t>
      </w:r>
      <w:r w:rsidR="004A18BC">
        <w:rPr>
          <w:b/>
          <w:bCs/>
          <w:sz w:val="28"/>
          <w:szCs w:val="28"/>
        </w:rPr>
        <w:t>Ipari Szakképző Iskola</w:t>
      </w:r>
    </w:p>
    <w:p w14:paraId="377981A7" w14:textId="77777777" w:rsidR="00FA3B85" w:rsidRPr="00A77348" w:rsidRDefault="00FA3B85" w:rsidP="001901F1">
      <w:pPr>
        <w:jc w:val="center"/>
        <w:rPr>
          <w:b/>
          <w:bCs/>
          <w:sz w:val="28"/>
          <w:szCs w:val="28"/>
        </w:rPr>
      </w:pPr>
    </w:p>
    <w:p w14:paraId="176185F0" w14:textId="4D57C2CD" w:rsidR="00FA3B85" w:rsidRDefault="003108B6" w:rsidP="001901F1">
      <w:pPr>
        <w:jc w:val="center"/>
        <w:rPr>
          <w:b/>
          <w:bCs/>
          <w:sz w:val="40"/>
          <w:szCs w:val="40"/>
        </w:rPr>
      </w:pPr>
      <w:bookmarkStart w:id="1" w:name="_Hlk200017342"/>
      <w:r>
        <w:rPr>
          <w:b/>
          <w:bCs/>
          <w:sz w:val="40"/>
          <w:szCs w:val="40"/>
        </w:rPr>
        <w:t>matematika</w:t>
      </w:r>
      <w:r w:rsidR="00477751">
        <w:rPr>
          <w:b/>
          <w:bCs/>
          <w:sz w:val="40"/>
          <w:szCs w:val="40"/>
        </w:rPr>
        <w:t xml:space="preserve"> szakos</w:t>
      </w:r>
      <w:r w:rsidR="00060CED" w:rsidRPr="004A18BC">
        <w:rPr>
          <w:b/>
          <w:bCs/>
          <w:sz w:val="40"/>
          <w:szCs w:val="40"/>
        </w:rPr>
        <w:t xml:space="preserve"> oktató</w:t>
      </w:r>
      <w:bookmarkEnd w:id="1"/>
      <w:r w:rsidR="00060CED" w:rsidRPr="004A18BC">
        <w:rPr>
          <w:b/>
          <w:bCs/>
          <w:sz w:val="40"/>
          <w:szCs w:val="40"/>
        </w:rPr>
        <w:t>i</w:t>
      </w:r>
    </w:p>
    <w:p w14:paraId="135C0781" w14:textId="77777777" w:rsidR="00A77348" w:rsidRDefault="00A77348" w:rsidP="001901F1">
      <w:pPr>
        <w:jc w:val="center"/>
        <w:rPr>
          <w:sz w:val="28"/>
          <w:szCs w:val="28"/>
        </w:rPr>
      </w:pPr>
      <w:r w:rsidRPr="00A77348">
        <w:rPr>
          <w:sz w:val="28"/>
          <w:szCs w:val="28"/>
        </w:rPr>
        <w:t>munkakör betöltésére.</w:t>
      </w:r>
    </w:p>
    <w:p w14:paraId="4C98A5FF" w14:textId="77777777" w:rsidR="00A77348" w:rsidRDefault="00A77348" w:rsidP="001901F1">
      <w:pPr>
        <w:jc w:val="center"/>
        <w:rPr>
          <w:sz w:val="28"/>
          <w:szCs w:val="28"/>
        </w:rPr>
      </w:pPr>
    </w:p>
    <w:p w14:paraId="17250214" w14:textId="77777777" w:rsidR="0016044F" w:rsidRDefault="00A77348" w:rsidP="001901F1">
      <w:pPr>
        <w:jc w:val="both"/>
        <w:rPr>
          <w:sz w:val="28"/>
          <w:szCs w:val="28"/>
        </w:rPr>
      </w:pPr>
      <w:r w:rsidRPr="00A77348">
        <w:rPr>
          <w:b/>
          <w:bCs/>
          <w:sz w:val="28"/>
          <w:szCs w:val="28"/>
        </w:rPr>
        <w:t>Jogviszony időtartama:</w:t>
      </w:r>
      <w:r w:rsidRPr="00A77348">
        <w:rPr>
          <w:sz w:val="28"/>
          <w:szCs w:val="28"/>
        </w:rPr>
        <w:t xml:space="preserve"> </w:t>
      </w:r>
      <w:r w:rsidRPr="004A18BC">
        <w:rPr>
          <w:sz w:val="28"/>
          <w:szCs w:val="28"/>
        </w:rPr>
        <w:t>határozatlan</w:t>
      </w:r>
    </w:p>
    <w:p w14:paraId="01CD75F6" w14:textId="77777777" w:rsidR="0016044F" w:rsidRPr="0016044F" w:rsidRDefault="0016044F" w:rsidP="001901F1">
      <w:pPr>
        <w:jc w:val="both"/>
        <w:rPr>
          <w:sz w:val="28"/>
          <w:szCs w:val="28"/>
        </w:rPr>
      </w:pPr>
    </w:p>
    <w:p w14:paraId="3CFE149C" w14:textId="7D02DBAE" w:rsidR="0016044F" w:rsidRDefault="00A77348" w:rsidP="001901F1">
      <w:pPr>
        <w:jc w:val="both"/>
        <w:rPr>
          <w:sz w:val="28"/>
          <w:szCs w:val="28"/>
        </w:rPr>
      </w:pPr>
      <w:r w:rsidRPr="00A77348">
        <w:rPr>
          <w:b/>
          <w:bCs/>
          <w:sz w:val="28"/>
          <w:szCs w:val="28"/>
        </w:rPr>
        <w:t>Foglalkoztatás jellege</w:t>
      </w:r>
      <w:r w:rsidRPr="00274273">
        <w:rPr>
          <w:b/>
          <w:bCs/>
          <w:sz w:val="28"/>
          <w:szCs w:val="28"/>
        </w:rPr>
        <w:t>:</w:t>
      </w:r>
      <w:r w:rsidRPr="00274273">
        <w:t xml:space="preserve"> </w:t>
      </w:r>
      <w:r w:rsidR="00732551">
        <w:rPr>
          <w:sz w:val="28"/>
          <w:szCs w:val="28"/>
        </w:rPr>
        <w:t>Teljes munkaidős</w:t>
      </w:r>
    </w:p>
    <w:p w14:paraId="599B55CA" w14:textId="77777777" w:rsidR="00A13273" w:rsidRPr="00A77348" w:rsidRDefault="00A13273" w:rsidP="001901F1">
      <w:pPr>
        <w:jc w:val="both"/>
        <w:rPr>
          <w:b/>
          <w:bCs/>
          <w:sz w:val="28"/>
          <w:szCs w:val="28"/>
        </w:rPr>
      </w:pPr>
    </w:p>
    <w:p w14:paraId="7A696B40" w14:textId="2B46A2C6" w:rsidR="00D22E4C" w:rsidRDefault="00A77348" w:rsidP="001901F1">
      <w:pPr>
        <w:jc w:val="both"/>
        <w:rPr>
          <w:b/>
          <w:bCs/>
          <w:sz w:val="28"/>
          <w:szCs w:val="28"/>
        </w:rPr>
      </w:pPr>
      <w:r w:rsidRPr="00A77348">
        <w:rPr>
          <w:b/>
          <w:bCs/>
          <w:sz w:val="28"/>
          <w:szCs w:val="28"/>
        </w:rPr>
        <w:t>Munkavégzés helye:</w:t>
      </w:r>
      <w:r>
        <w:rPr>
          <w:b/>
          <w:bCs/>
          <w:sz w:val="28"/>
          <w:szCs w:val="28"/>
        </w:rPr>
        <w:t xml:space="preserve"> </w:t>
      </w:r>
      <w:r w:rsidR="004A18BC" w:rsidRPr="004A18BC">
        <w:rPr>
          <w:bCs/>
          <w:sz w:val="28"/>
          <w:szCs w:val="28"/>
        </w:rPr>
        <w:t>2760 Nagykáta, Csonka köz 6.</w:t>
      </w:r>
      <w:r w:rsidR="00D22E4C">
        <w:rPr>
          <w:b/>
          <w:bCs/>
          <w:sz w:val="28"/>
          <w:szCs w:val="28"/>
        </w:rPr>
        <w:t xml:space="preserve"> </w:t>
      </w:r>
    </w:p>
    <w:p w14:paraId="4821D6E3" w14:textId="77777777" w:rsidR="001D20F5" w:rsidRDefault="001D20F5" w:rsidP="001901F1">
      <w:pPr>
        <w:jc w:val="both"/>
        <w:rPr>
          <w:b/>
          <w:bCs/>
          <w:sz w:val="28"/>
          <w:szCs w:val="28"/>
        </w:rPr>
      </w:pPr>
    </w:p>
    <w:p w14:paraId="131C4AE8" w14:textId="08FFE003" w:rsidR="0016044F" w:rsidRPr="00F875C1" w:rsidRDefault="00A77348" w:rsidP="001901F1">
      <w:pPr>
        <w:jc w:val="both"/>
        <w:rPr>
          <w:bCs/>
          <w:sz w:val="28"/>
          <w:szCs w:val="28"/>
        </w:rPr>
      </w:pPr>
      <w:r w:rsidRPr="00A77348">
        <w:rPr>
          <w:b/>
          <w:bCs/>
          <w:sz w:val="28"/>
          <w:szCs w:val="28"/>
        </w:rPr>
        <w:t>A munkakörbe tartozó, illetve a vezetői megbízással járó lényeges feladatok:</w:t>
      </w:r>
      <w:r w:rsidRPr="00A77348">
        <w:t xml:space="preserve"> </w:t>
      </w:r>
      <w:r w:rsidR="00900C3E">
        <w:rPr>
          <w:bCs/>
          <w:sz w:val="28"/>
          <w:szCs w:val="28"/>
        </w:rPr>
        <w:t>matematika</w:t>
      </w:r>
      <w:r w:rsidR="00732551">
        <w:rPr>
          <w:bCs/>
          <w:sz w:val="28"/>
          <w:szCs w:val="28"/>
        </w:rPr>
        <w:t xml:space="preserve"> tantárgy</w:t>
      </w:r>
      <w:r w:rsidR="00F875C1" w:rsidRPr="00F875C1">
        <w:rPr>
          <w:bCs/>
          <w:sz w:val="28"/>
          <w:szCs w:val="28"/>
        </w:rPr>
        <w:t xml:space="preserve"> oktatása </w:t>
      </w:r>
      <w:r w:rsidR="00073933">
        <w:rPr>
          <w:bCs/>
          <w:sz w:val="28"/>
          <w:szCs w:val="28"/>
        </w:rPr>
        <w:t>9-11 évfolyamos szakképző iskolai tanulók</w:t>
      </w:r>
      <w:r w:rsidR="00A47D2A">
        <w:rPr>
          <w:bCs/>
          <w:sz w:val="28"/>
          <w:szCs w:val="28"/>
        </w:rPr>
        <w:t>, illetve 9-1</w:t>
      </w:r>
      <w:r w:rsidR="00477751">
        <w:rPr>
          <w:bCs/>
          <w:sz w:val="28"/>
          <w:szCs w:val="28"/>
        </w:rPr>
        <w:t>3</w:t>
      </w:r>
      <w:r w:rsidR="00A47D2A">
        <w:rPr>
          <w:bCs/>
          <w:sz w:val="28"/>
          <w:szCs w:val="28"/>
        </w:rPr>
        <w:t>. évfolyamon technikumi tanulók</w:t>
      </w:r>
      <w:r w:rsidR="00F875C1" w:rsidRPr="00F875C1">
        <w:rPr>
          <w:bCs/>
          <w:sz w:val="28"/>
          <w:szCs w:val="28"/>
        </w:rPr>
        <w:t xml:space="preserve"> számára az intézmény </w:t>
      </w:r>
      <w:r w:rsidR="00073933">
        <w:rPr>
          <w:bCs/>
          <w:sz w:val="28"/>
          <w:szCs w:val="28"/>
        </w:rPr>
        <w:t>szakmai</w:t>
      </w:r>
      <w:r w:rsidR="00F875C1" w:rsidRPr="00F875C1">
        <w:rPr>
          <w:bCs/>
          <w:sz w:val="28"/>
          <w:szCs w:val="28"/>
        </w:rPr>
        <w:t xml:space="preserve"> programja, tantárgyfelosztása, feladat ellátási terve és éves munkaterve alapján, illeszkedve az adott tanév célkitűzéseihez</w:t>
      </w:r>
      <w:r w:rsidR="0021459D" w:rsidRPr="00F875C1">
        <w:rPr>
          <w:bCs/>
          <w:sz w:val="28"/>
          <w:szCs w:val="28"/>
        </w:rPr>
        <w:t>.</w:t>
      </w:r>
    </w:p>
    <w:p w14:paraId="6F4B481C" w14:textId="77777777" w:rsidR="0021459D" w:rsidRPr="00A77348" w:rsidRDefault="0021459D" w:rsidP="001901F1">
      <w:pPr>
        <w:jc w:val="both"/>
        <w:rPr>
          <w:sz w:val="28"/>
          <w:szCs w:val="28"/>
        </w:rPr>
      </w:pPr>
    </w:p>
    <w:p w14:paraId="3F7267EB" w14:textId="77777777" w:rsidR="00A77348" w:rsidRDefault="00A77348" w:rsidP="001901F1">
      <w:pPr>
        <w:tabs>
          <w:tab w:val="left" w:pos="3270"/>
        </w:tabs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Illetmény és juttatások: </w:t>
      </w:r>
      <w:r w:rsidRPr="00A77348">
        <w:rPr>
          <w:sz w:val="28"/>
          <w:szCs w:val="28"/>
        </w:rPr>
        <w:t>Az illetmény megállapítására</w:t>
      </w:r>
      <w:r w:rsidR="00F11CCD">
        <w:rPr>
          <w:sz w:val="28"/>
          <w:szCs w:val="28"/>
        </w:rPr>
        <w:t xml:space="preserve"> </w:t>
      </w:r>
      <w:r w:rsidR="00AB1FFB" w:rsidRPr="00AB1FFB">
        <w:rPr>
          <w:sz w:val="28"/>
          <w:szCs w:val="28"/>
        </w:rPr>
        <w:t>2012. évi I. törvény rendelkezései az irányadók</w:t>
      </w:r>
      <w:r w:rsidR="00AB1FF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30980B5" w14:textId="77777777" w:rsidR="0016044F" w:rsidRDefault="0016044F" w:rsidP="001901F1">
      <w:pPr>
        <w:tabs>
          <w:tab w:val="left" w:pos="3270"/>
        </w:tabs>
        <w:jc w:val="both"/>
        <w:rPr>
          <w:b/>
          <w:bCs/>
          <w:sz w:val="28"/>
          <w:szCs w:val="28"/>
        </w:rPr>
      </w:pPr>
    </w:p>
    <w:p w14:paraId="6E83780B" w14:textId="77777777" w:rsidR="00073933" w:rsidRDefault="00A77348" w:rsidP="00060CED">
      <w:pPr>
        <w:jc w:val="both"/>
      </w:pPr>
      <w:r>
        <w:rPr>
          <w:b/>
          <w:bCs/>
          <w:sz w:val="28"/>
          <w:szCs w:val="28"/>
        </w:rPr>
        <w:t>Pályázati feltételek:</w:t>
      </w:r>
      <w:r w:rsidR="0016044F" w:rsidRPr="0016044F">
        <w:t xml:space="preserve"> </w:t>
      </w:r>
    </w:p>
    <w:p w14:paraId="43D1EE3A" w14:textId="34350775" w:rsidR="00060CED" w:rsidRDefault="00073933" w:rsidP="00073933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Legalább </w:t>
      </w:r>
      <w:r w:rsidR="005362E5">
        <w:rPr>
          <w:sz w:val="28"/>
          <w:szCs w:val="28"/>
        </w:rPr>
        <w:t>főiskolai</w:t>
      </w:r>
      <w:r w:rsidR="003108B6">
        <w:rPr>
          <w:sz w:val="28"/>
          <w:szCs w:val="28"/>
        </w:rPr>
        <w:t xml:space="preserve">, matematika tanári </w:t>
      </w:r>
      <w:r w:rsidR="005362E5">
        <w:rPr>
          <w:sz w:val="28"/>
          <w:szCs w:val="28"/>
        </w:rPr>
        <w:t>végzettség</w:t>
      </w:r>
      <w:r w:rsidR="00477751">
        <w:rPr>
          <w:sz w:val="28"/>
          <w:szCs w:val="28"/>
        </w:rPr>
        <w:t>.</w:t>
      </w:r>
    </w:p>
    <w:p w14:paraId="6BC5C2B6" w14:textId="77B649EE" w:rsidR="0016044F" w:rsidRPr="00060CED" w:rsidRDefault="0016044F" w:rsidP="00060CED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060CED">
        <w:rPr>
          <w:sz w:val="28"/>
          <w:szCs w:val="28"/>
        </w:rPr>
        <w:t>Büntetlen előélet</w:t>
      </w:r>
    </w:p>
    <w:p w14:paraId="1CCBA4D3" w14:textId="77777777" w:rsidR="0016044F" w:rsidRPr="0016044F" w:rsidRDefault="0016044F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16044F">
        <w:rPr>
          <w:sz w:val="28"/>
          <w:szCs w:val="28"/>
        </w:rPr>
        <w:t>Cselekvőképes</w:t>
      </w:r>
    </w:p>
    <w:p w14:paraId="4B7EEAEC" w14:textId="77777777" w:rsidR="00A77348" w:rsidRPr="00F11CCD" w:rsidRDefault="0016044F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Magyar állampolgárságú vagy külön jogszabály szerint a szabad</w:t>
      </w:r>
      <w:r w:rsidR="00F11CCD" w:rsidRPr="00F11CCD"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mozgás és tartózkodás jogával rendelkező, illetve bevándorolt vagy</w:t>
      </w:r>
      <w:r w:rsidR="00F11CCD" w:rsidRPr="00F11CCD"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letelepedett személy</w:t>
      </w:r>
      <w:r w:rsidR="00F11CCD" w:rsidRPr="00F11CCD">
        <w:rPr>
          <w:sz w:val="28"/>
          <w:szCs w:val="28"/>
        </w:rPr>
        <w:t>.</w:t>
      </w:r>
    </w:p>
    <w:p w14:paraId="5F074962" w14:textId="77777777" w:rsidR="0016044F" w:rsidRPr="0016044F" w:rsidRDefault="0016044F" w:rsidP="001901F1">
      <w:pPr>
        <w:jc w:val="both"/>
        <w:rPr>
          <w:sz w:val="28"/>
          <w:szCs w:val="28"/>
        </w:rPr>
      </w:pPr>
    </w:p>
    <w:p w14:paraId="359712CA" w14:textId="77777777" w:rsidR="0016044F" w:rsidRDefault="00A77348" w:rsidP="001901F1">
      <w:pPr>
        <w:jc w:val="both"/>
      </w:pPr>
      <w:r>
        <w:rPr>
          <w:b/>
          <w:bCs/>
          <w:sz w:val="28"/>
          <w:szCs w:val="28"/>
        </w:rPr>
        <w:t>Pályázat elbírálásánál előnyt jelent:</w:t>
      </w:r>
      <w:r w:rsidRPr="00A77348">
        <w:t xml:space="preserve"> </w:t>
      </w:r>
    </w:p>
    <w:p w14:paraId="2948F028" w14:textId="2ADED97B" w:rsidR="00060CED" w:rsidRPr="00732551" w:rsidRDefault="00060CED" w:rsidP="00414961">
      <w:pPr>
        <w:pStyle w:val="Listaszerbekezds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0F4A0F">
        <w:rPr>
          <w:sz w:val="28"/>
          <w:szCs w:val="28"/>
        </w:rPr>
        <w:t>Technikumban, vagy s</w:t>
      </w:r>
      <w:r w:rsidR="00A77348" w:rsidRPr="000F4A0F">
        <w:rPr>
          <w:sz w:val="28"/>
          <w:szCs w:val="28"/>
        </w:rPr>
        <w:t>zakképző iskolába</w:t>
      </w:r>
      <w:r w:rsidRPr="000F4A0F">
        <w:rPr>
          <w:sz w:val="28"/>
          <w:szCs w:val="28"/>
        </w:rPr>
        <w:t xml:space="preserve">n végzett nevelő-oktató munka </w:t>
      </w:r>
    </w:p>
    <w:p w14:paraId="424A1A3A" w14:textId="05F64472" w:rsidR="00732551" w:rsidRPr="00732551" w:rsidRDefault="00732551" w:rsidP="0041496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732551">
        <w:rPr>
          <w:sz w:val="28"/>
          <w:szCs w:val="28"/>
        </w:rPr>
        <w:t>Egyetemi szintű végzettség</w:t>
      </w:r>
    </w:p>
    <w:p w14:paraId="3CB5780B" w14:textId="716BE4E0" w:rsidR="00477751" w:rsidRDefault="00477751" w:rsidP="00060CED">
      <w:pPr>
        <w:pStyle w:val="Listaszerbekezds"/>
        <w:jc w:val="both"/>
        <w:rPr>
          <w:b/>
          <w:bCs/>
          <w:sz w:val="28"/>
          <w:szCs w:val="28"/>
        </w:rPr>
      </w:pPr>
    </w:p>
    <w:p w14:paraId="53384941" w14:textId="315F2166" w:rsidR="003108B6" w:rsidRDefault="003108B6" w:rsidP="00060CED">
      <w:pPr>
        <w:pStyle w:val="Listaszerbekezds"/>
        <w:jc w:val="both"/>
        <w:rPr>
          <w:b/>
          <w:bCs/>
          <w:sz w:val="28"/>
          <w:szCs w:val="28"/>
        </w:rPr>
      </w:pPr>
    </w:p>
    <w:p w14:paraId="29911747" w14:textId="77777777" w:rsidR="003108B6" w:rsidRPr="00A77348" w:rsidRDefault="003108B6" w:rsidP="00060CED">
      <w:pPr>
        <w:pStyle w:val="Listaszerbekezds"/>
        <w:jc w:val="both"/>
        <w:rPr>
          <w:b/>
          <w:bCs/>
          <w:sz w:val="28"/>
          <w:szCs w:val="28"/>
        </w:rPr>
      </w:pPr>
    </w:p>
    <w:p w14:paraId="57D5F7A4" w14:textId="080E626C" w:rsidR="0016044F" w:rsidRPr="0016044F" w:rsidRDefault="0016044F" w:rsidP="001901F1">
      <w:pPr>
        <w:jc w:val="both"/>
        <w:rPr>
          <w:b/>
          <w:bCs/>
          <w:sz w:val="28"/>
          <w:szCs w:val="28"/>
        </w:rPr>
      </w:pPr>
      <w:r w:rsidRPr="0016044F">
        <w:rPr>
          <w:b/>
          <w:bCs/>
          <w:sz w:val="28"/>
          <w:szCs w:val="28"/>
        </w:rPr>
        <w:t>Elvárt kompetenciák:</w:t>
      </w:r>
    </w:p>
    <w:p w14:paraId="468A3B39" w14:textId="76277C8A" w:rsidR="00A77348" w:rsidRPr="00F11CCD" w:rsidRDefault="000F6ECA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2019. évi LXXX. tv. 47. §, továbbá 12/2020.(II.7.) Korm. rendelet </w:t>
      </w:r>
      <w:r w:rsidR="00D83021">
        <w:rPr>
          <w:sz w:val="28"/>
          <w:szCs w:val="28"/>
        </w:rPr>
        <w:br/>
        <w:t>134-135</w:t>
      </w:r>
      <w:r>
        <w:rPr>
          <w:sz w:val="28"/>
          <w:szCs w:val="28"/>
        </w:rPr>
        <w:t xml:space="preserve">§ szerinti </w:t>
      </w:r>
      <w:r w:rsidR="0016044F" w:rsidRPr="00F11CCD">
        <w:rPr>
          <w:sz w:val="28"/>
          <w:szCs w:val="28"/>
        </w:rPr>
        <w:t>előírt</w:t>
      </w:r>
      <w:r w:rsidR="00F11CCD" w:rsidRPr="00F11CCD">
        <w:rPr>
          <w:sz w:val="28"/>
          <w:szCs w:val="28"/>
        </w:rPr>
        <w:t xml:space="preserve"> </w:t>
      </w:r>
      <w:r w:rsidR="0016044F" w:rsidRPr="00F11CCD">
        <w:rPr>
          <w:sz w:val="28"/>
          <w:szCs w:val="28"/>
        </w:rPr>
        <w:t>végzettség megléte.</w:t>
      </w:r>
    </w:p>
    <w:p w14:paraId="400EE215" w14:textId="77777777" w:rsidR="00F11CCD" w:rsidRDefault="00F11CCD" w:rsidP="001901F1">
      <w:pPr>
        <w:jc w:val="both"/>
        <w:rPr>
          <w:sz w:val="28"/>
          <w:szCs w:val="28"/>
        </w:rPr>
      </w:pPr>
    </w:p>
    <w:p w14:paraId="16041A72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>A pályázat részeként benyújtandó iratok, igazolások:</w:t>
      </w:r>
    </w:p>
    <w:p w14:paraId="36774096" w14:textId="51C9C443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Szakmai önéletrajz</w:t>
      </w:r>
    </w:p>
    <w:p w14:paraId="447B27D7" w14:textId="56C7490E" w:rsidR="00250E2C" w:rsidRPr="00F11CCD" w:rsidRDefault="00250E2C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Motivációs levél</w:t>
      </w:r>
    </w:p>
    <w:p w14:paraId="17F584AD" w14:textId="77777777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Képzettségeket igazoló dokumentumok</w:t>
      </w:r>
    </w:p>
    <w:p w14:paraId="40EF8D95" w14:textId="77777777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Erkölcsi bizonyítvány</w:t>
      </w:r>
    </w:p>
    <w:p w14:paraId="41175177" w14:textId="77777777" w:rsidR="00F11CCD" w:rsidRDefault="00F11CCD" w:rsidP="001901F1">
      <w:pPr>
        <w:pStyle w:val="Listaszerbekezds"/>
        <w:numPr>
          <w:ilvl w:val="0"/>
          <w:numId w:val="4"/>
        </w:num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Nyilatkozat, hogy a pályázatot harmadik fél is megismerheti</w:t>
      </w:r>
    </w:p>
    <w:p w14:paraId="369D0EE2" w14:textId="77777777" w:rsidR="00F11CCD" w:rsidRPr="00F11CCD" w:rsidRDefault="00F11CCD" w:rsidP="001901F1">
      <w:pPr>
        <w:ind w:left="360"/>
        <w:jc w:val="both"/>
        <w:rPr>
          <w:sz w:val="28"/>
          <w:szCs w:val="28"/>
        </w:rPr>
      </w:pPr>
    </w:p>
    <w:p w14:paraId="4250C6F9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 xml:space="preserve">A munkakör </w:t>
      </w:r>
      <w:proofErr w:type="spellStart"/>
      <w:r w:rsidRPr="00F11CCD">
        <w:rPr>
          <w:b/>
          <w:bCs/>
          <w:sz w:val="28"/>
          <w:szCs w:val="28"/>
        </w:rPr>
        <w:t>betölthetőségének</w:t>
      </w:r>
      <w:proofErr w:type="spellEnd"/>
      <w:r w:rsidRPr="00F11CCD">
        <w:rPr>
          <w:b/>
          <w:bCs/>
          <w:sz w:val="28"/>
          <w:szCs w:val="28"/>
        </w:rPr>
        <w:t xml:space="preserve"> időpontja:</w:t>
      </w:r>
    </w:p>
    <w:p w14:paraId="2FEE1440" w14:textId="77690DE0" w:rsid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A munkakör </w:t>
      </w:r>
      <w:r w:rsidR="00F7495A">
        <w:rPr>
          <w:sz w:val="28"/>
          <w:szCs w:val="28"/>
        </w:rPr>
        <w:t xml:space="preserve">leghamarabb </w:t>
      </w:r>
      <w:r w:rsidR="00C542C2">
        <w:rPr>
          <w:sz w:val="28"/>
          <w:szCs w:val="28"/>
        </w:rPr>
        <w:t>202</w:t>
      </w:r>
      <w:r w:rsidR="00900C3E">
        <w:rPr>
          <w:sz w:val="28"/>
          <w:szCs w:val="28"/>
        </w:rPr>
        <w:t>6</w:t>
      </w:r>
      <w:r w:rsidR="00F7495A">
        <w:rPr>
          <w:sz w:val="28"/>
          <w:szCs w:val="28"/>
        </w:rPr>
        <w:t>. augusztus 2</w:t>
      </w:r>
      <w:r w:rsidR="00900C3E">
        <w:rPr>
          <w:sz w:val="28"/>
          <w:szCs w:val="28"/>
        </w:rPr>
        <w:t>4</w:t>
      </w:r>
      <w:r w:rsidR="00F7495A">
        <w:rPr>
          <w:sz w:val="28"/>
          <w:szCs w:val="28"/>
        </w:rPr>
        <w:t>-t</w:t>
      </w:r>
      <w:r w:rsidR="00900C3E">
        <w:rPr>
          <w:sz w:val="28"/>
          <w:szCs w:val="28"/>
        </w:rPr>
        <w:t>ő</w:t>
      </w:r>
      <w:r w:rsidR="00F7495A">
        <w:rPr>
          <w:sz w:val="28"/>
          <w:szCs w:val="28"/>
        </w:rPr>
        <w:t>l</w:t>
      </w:r>
      <w:r w:rsidRPr="00F11CCD">
        <w:rPr>
          <w:sz w:val="28"/>
          <w:szCs w:val="28"/>
        </w:rPr>
        <w:t xml:space="preserve"> </w:t>
      </w:r>
      <w:r w:rsidR="000F4A0F">
        <w:rPr>
          <w:sz w:val="28"/>
          <w:szCs w:val="28"/>
        </w:rPr>
        <w:t>be</w:t>
      </w:r>
      <w:r w:rsidRPr="00F11CCD">
        <w:rPr>
          <w:sz w:val="28"/>
          <w:szCs w:val="28"/>
        </w:rPr>
        <w:t>tölthető.</w:t>
      </w:r>
    </w:p>
    <w:p w14:paraId="5B8BB443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198F6674" w14:textId="0CC9827D" w:rsid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A pályázat benyújtásának határideje</w:t>
      </w:r>
      <w:r w:rsidR="004A56CE">
        <w:rPr>
          <w:sz w:val="28"/>
          <w:szCs w:val="28"/>
        </w:rPr>
        <w:t xml:space="preserve">: </w:t>
      </w:r>
      <w:r w:rsidR="00F7495A">
        <w:rPr>
          <w:sz w:val="28"/>
          <w:szCs w:val="28"/>
        </w:rPr>
        <w:t>202</w:t>
      </w:r>
      <w:r w:rsidR="00900C3E">
        <w:rPr>
          <w:sz w:val="28"/>
          <w:szCs w:val="28"/>
        </w:rPr>
        <w:t>6</w:t>
      </w:r>
      <w:r w:rsidRPr="000F4A0F">
        <w:rPr>
          <w:sz w:val="28"/>
          <w:szCs w:val="28"/>
        </w:rPr>
        <w:t xml:space="preserve">. </w:t>
      </w:r>
      <w:r w:rsidR="008E0E4E">
        <w:rPr>
          <w:sz w:val="28"/>
          <w:szCs w:val="28"/>
        </w:rPr>
        <w:t>augusztus</w:t>
      </w:r>
      <w:r w:rsidR="004A56CE" w:rsidRPr="000F4A0F">
        <w:rPr>
          <w:sz w:val="28"/>
          <w:szCs w:val="28"/>
        </w:rPr>
        <w:t xml:space="preserve"> </w:t>
      </w:r>
      <w:r w:rsidR="00C542C2">
        <w:rPr>
          <w:sz w:val="28"/>
          <w:szCs w:val="28"/>
        </w:rPr>
        <w:t>1</w:t>
      </w:r>
      <w:r w:rsidR="00E42792">
        <w:rPr>
          <w:sz w:val="28"/>
          <w:szCs w:val="28"/>
        </w:rPr>
        <w:t>4</w:t>
      </w:r>
      <w:r w:rsidR="00060CED" w:rsidRPr="000F4A0F">
        <w:rPr>
          <w:sz w:val="28"/>
          <w:szCs w:val="28"/>
        </w:rPr>
        <w:t>.</w:t>
      </w:r>
    </w:p>
    <w:p w14:paraId="2D5A2A23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770F4AD1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>A pályázatok benyújtásának módja:</w:t>
      </w:r>
    </w:p>
    <w:p w14:paraId="20B6266B" w14:textId="314FD405" w:rsidR="00F11CCD" w:rsidRP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Postai úton, a pályázatnak </w:t>
      </w:r>
      <w:r w:rsidR="001D20F5" w:rsidRPr="000F4A0F">
        <w:rPr>
          <w:sz w:val="28"/>
          <w:szCs w:val="28"/>
        </w:rPr>
        <w:t xml:space="preserve">Ceglédi Szakképzési Centrum </w:t>
      </w:r>
      <w:r w:rsidR="000F4A0F" w:rsidRPr="000F4A0F">
        <w:rPr>
          <w:sz w:val="28"/>
          <w:szCs w:val="28"/>
        </w:rPr>
        <w:t xml:space="preserve">Nagykátai </w:t>
      </w:r>
      <w:r w:rsidR="00900C3E">
        <w:rPr>
          <w:sz w:val="28"/>
          <w:szCs w:val="28"/>
        </w:rPr>
        <w:t xml:space="preserve">Technikum és </w:t>
      </w:r>
      <w:r w:rsidR="000F4A0F" w:rsidRPr="000F4A0F">
        <w:rPr>
          <w:sz w:val="28"/>
          <w:szCs w:val="28"/>
        </w:rPr>
        <w:t xml:space="preserve">Ipari </w:t>
      </w:r>
      <w:r w:rsidR="001D20F5" w:rsidRPr="000F4A0F">
        <w:rPr>
          <w:sz w:val="28"/>
          <w:szCs w:val="28"/>
        </w:rPr>
        <w:t xml:space="preserve">Szakképző Iskola, </w:t>
      </w:r>
      <w:r w:rsidR="000F4A0F" w:rsidRPr="000F4A0F">
        <w:rPr>
          <w:sz w:val="28"/>
          <w:szCs w:val="28"/>
        </w:rPr>
        <w:t>2760 Nagykáta, Csonka köz 6.</w:t>
      </w:r>
      <w:r w:rsidR="001D20F5">
        <w:rPr>
          <w:sz w:val="28"/>
          <w:szCs w:val="28"/>
        </w:rPr>
        <w:t xml:space="preserve"> </w:t>
      </w:r>
      <w:r w:rsidR="00E42792" w:rsidRPr="00E42792">
        <w:rPr>
          <w:sz w:val="28"/>
          <w:szCs w:val="28"/>
        </w:rPr>
        <w:t>címére történő megküldésével</w:t>
      </w:r>
      <w:r w:rsidR="00E42792">
        <w:rPr>
          <w:sz w:val="28"/>
          <w:szCs w:val="28"/>
        </w:rPr>
        <w:t>.</w:t>
      </w:r>
    </w:p>
    <w:p w14:paraId="06EC9F55" w14:textId="5E60E562" w:rsidR="00F11CCD" w:rsidRP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Kérjük a borítékon feltüntetni a pályáza</w:t>
      </w:r>
      <w:r w:rsidR="008854D4">
        <w:rPr>
          <w:sz w:val="28"/>
          <w:szCs w:val="28"/>
        </w:rPr>
        <w:t>tban</w:t>
      </w:r>
      <w:r w:rsidRPr="00F11CCD">
        <w:rPr>
          <w:sz w:val="28"/>
          <w:szCs w:val="28"/>
        </w:rPr>
        <w:t xml:space="preserve"> szereplő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 xml:space="preserve">azonosító számot: </w:t>
      </w:r>
      <w:r w:rsidR="00E42792" w:rsidRPr="00E42792">
        <w:rPr>
          <w:sz w:val="28"/>
          <w:szCs w:val="28"/>
        </w:rPr>
        <w:t>NSZFH/609/000021-7/2026</w:t>
      </w:r>
      <w:r w:rsidRPr="00E42792">
        <w:rPr>
          <w:sz w:val="28"/>
          <w:szCs w:val="28"/>
        </w:rPr>
        <w:t xml:space="preserve">, </w:t>
      </w:r>
      <w:r w:rsidRPr="00F11CCD">
        <w:rPr>
          <w:sz w:val="28"/>
          <w:szCs w:val="28"/>
        </w:rPr>
        <w:t>valamint a munkakör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 xml:space="preserve">megnevezését: </w:t>
      </w:r>
      <w:r w:rsidR="003108B6">
        <w:rPr>
          <w:b/>
          <w:bCs/>
          <w:sz w:val="28"/>
          <w:szCs w:val="28"/>
        </w:rPr>
        <w:t>matematika szakos</w:t>
      </w:r>
      <w:r w:rsidR="00C542C2" w:rsidRPr="00C542C2">
        <w:rPr>
          <w:b/>
          <w:bCs/>
          <w:sz w:val="28"/>
          <w:szCs w:val="28"/>
        </w:rPr>
        <w:t xml:space="preserve"> oktató</w:t>
      </w:r>
    </w:p>
    <w:p w14:paraId="3EA925CB" w14:textId="7A685E4A" w:rsidR="00F11CCD" w:rsidRDefault="00F11CCD" w:rsidP="001901F1">
      <w:pPr>
        <w:jc w:val="both"/>
        <w:rPr>
          <w:sz w:val="28"/>
          <w:szCs w:val="28"/>
        </w:rPr>
      </w:pPr>
    </w:p>
    <w:p w14:paraId="10F62F4D" w14:textId="7B6B05E1" w:rsidR="00E8427D" w:rsidRDefault="00E8427D" w:rsidP="00190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vagy </w:t>
      </w:r>
    </w:p>
    <w:p w14:paraId="53CD70AA" w14:textId="77777777" w:rsidR="00E8427D" w:rsidRPr="00F11CCD" w:rsidRDefault="00E8427D" w:rsidP="001901F1">
      <w:pPr>
        <w:jc w:val="both"/>
        <w:rPr>
          <w:sz w:val="28"/>
          <w:szCs w:val="28"/>
        </w:rPr>
      </w:pPr>
    </w:p>
    <w:p w14:paraId="11200E97" w14:textId="77777777" w:rsidR="000F4A0F" w:rsidRDefault="000F4A0F" w:rsidP="000F4A0F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Elektronikus úton </w:t>
      </w:r>
      <w:r>
        <w:rPr>
          <w:sz w:val="28"/>
          <w:szCs w:val="28"/>
        </w:rPr>
        <w:t>Fehérvári Károly Igazgató Úr</w:t>
      </w:r>
      <w:r w:rsidRPr="00F11CCD">
        <w:rPr>
          <w:sz w:val="28"/>
          <w:szCs w:val="28"/>
        </w:rPr>
        <w:t xml:space="preserve"> részére a</w:t>
      </w:r>
      <w:r>
        <w:rPr>
          <w:sz w:val="28"/>
          <w:szCs w:val="28"/>
        </w:rPr>
        <w:t xml:space="preserve">z </w:t>
      </w:r>
      <w:hyperlink r:id="rId10" w:history="1">
        <w:r w:rsidRPr="00247D13">
          <w:rPr>
            <w:rStyle w:val="Hiperhivatkozs"/>
            <w:sz w:val="28"/>
            <w:szCs w:val="28"/>
          </w:rPr>
          <w:t>igazgatosag@ipariszki.hu</w:t>
        </w:r>
      </w:hyperlink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E-mail címen keresztül</w:t>
      </w:r>
    </w:p>
    <w:p w14:paraId="7A1BB323" w14:textId="458EC4C8" w:rsidR="00F11CCD" w:rsidRDefault="00F11CCD" w:rsidP="001901F1">
      <w:pPr>
        <w:jc w:val="both"/>
        <w:rPr>
          <w:sz w:val="28"/>
          <w:szCs w:val="28"/>
        </w:rPr>
      </w:pPr>
    </w:p>
    <w:p w14:paraId="13B4301E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02A69FAE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>A pályázat elbírálásának módja, rendje:</w:t>
      </w:r>
    </w:p>
    <w:p w14:paraId="4D489334" w14:textId="77777777" w:rsidR="00F11CCD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>A pályázatok beérkezése után, az alkalmas jelentkezőkkel személyes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elbeszélgetés alapján az iskola igazgatója a felterjesztését megküldi a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Ceglédi Szakképzési Centrumnak. A pályázat betöltésekor hatályos</w:t>
      </w:r>
      <w:r>
        <w:rPr>
          <w:sz w:val="28"/>
          <w:szCs w:val="28"/>
        </w:rPr>
        <w:t xml:space="preserve"> </w:t>
      </w:r>
      <w:r w:rsidRPr="00F11CCD">
        <w:rPr>
          <w:sz w:val="28"/>
          <w:szCs w:val="28"/>
        </w:rPr>
        <w:t>jogszabályok szerint, jogviszony létesítésekor próbaidő kikötése kötelező.</w:t>
      </w:r>
    </w:p>
    <w:p w14:paraId="7444062F" w14:textId="77777777" w:rsidR="00F11CCD" w:rsidRPr="00F11CCD" w:rsidRDefault="00F11CCD" w:rsidP="001901F1">
      <w:pPr>
        <w:jc w:val="both"/>
        <w:rPr>
          <w:sz w:val="28"/>
          <w:szCs w:val="28"/>
        </w:rPr>
      </w:pPr>
    </w:p>
    <w:p w14:paraId="70AE372D" w14:textId="2304CC21" w:rsidR="00F11CCD" w:rsidRDefault="00F11CCD" w:rsidP="001901F1">
      <w:pPr>
        <w:jc w:val="both"/>
        <w:rPr>
          <w:b/>
          <w:bCs/>
          <w:sz w:val="28"/>
          <w:szCs w:val="28"/>
        </w:rPr>
      </w:pPr>
      <w:r w:rsidRPr="00F11CCD">
        <w:rPr>
          <w:b/>
          <w:bCs/>
          <w:sz w:val="28"/>
          <w:szCs w:val="28"/>
        </w:rPr>
        <w:t xml:space="preserve">A pályázat elbírálásának határideje: </w:t>
      </w:r>
      <w:r w:rsidR="00F7495A">
        <w:rPr>
          <w:b/>
          <w:bCs/>
          <w:sz w:val="28"/>
          <w:szCs w:val="28"/>
        </w:rPr>
        <w:t>202</w:t>
      </w:r>
      <w:r w:rsidR="00900C3E">
        <w:rPr>
          <w:b/>
          <w:bCs/>
          <w:sz w:val="28"/>
          <w:szCs w:val="28"/>
        </w:rPr>
        <w:t>6</w:t>
      </w:r>
      <w:r w:rsidR="004A56CE" w:rsidRPr="000F4A0F">
        <w:rPr>
          <w:b/>
          <w:bCs/>
          <w:sz w:val="28"/>
          <w:szCs w:val="28"/>
        </w:rPr>
        <w:t xml:space="preserve">. </w:t>
      </w:r>
      <w:r w:rsidR="00F7495A">
        <w:rPr>
          <w:b/>
          <w:bCs/>
          <w:sz w:val="28"/>
          <w:szCs w:val="28"/>
        </w:rPr>
        <w:t xml:space="preserve">augusztus </w:t>
      </w:r>
      <w:r w:rsidR="00C542C2">
        <w:rPr>
          <w:b/>
          <w:bCs/>
          <w:sz w:val="28"/>
          <w:szCs w:val="28"/>
        </w:rPr>
        <w:t>19</w:t>
      </w:r>
      <w:r w:rsidR="00060CED" w:rsidRPr="000F4A0F">
        <w:rPr>
          <w:b/>
          <w:bCs/>
          <w:sz w:val="28"/>
          <w:szCs w:val="28"/>
        </w:rPr>
        <w:t>.</w:t>
      </w:r>
    </w:p>
    <w:p w14:paraId="6687AE29" w14:textId="77777777" w:rsidR="00F11CCD" w:rsidRPr="00F11CCD" w:rsidRDefault="00F11CCD" w:rsidP="001901F1">
      <w:pPr>
        <w:jc w:val="both"/>
        <w:rPr>
          <w:b/>
          <w:bCs/>
          <w:sz w:val="28"/>
          <w:szCs w:val="28"/>
        </w:rPr>
      </w:pPr>
    </w:p>
    <w:p w14:paraId="7E313BA0" w14:textId="2CFAE7AA" w:rsidR="00F11CCD" w:rsidRPr="0016044F" w:rsidRDefault="00F11CCD" w:rsidP="001901F1">
      <w:pPr>
        <w:jc w:val="both"/>
        <w:rPr>
          <w:sz w:val="28"/>
          <w:szCs w:val="28"/>
        </w:rPr>
      </w:pPr>
      <w:r w:rsidRPr="00F11CCD">
        <w:rPr>
          <w:sz w:val="28"/>
          <w:szCs w:val="28"/>
        </w:rPr>
        <w:t xml:space="preserve">A munkáltatóval kapcsolatban további információt a </w:t>
      </w:r>
      <w:hyperlink r:id="rId11" w:history="1">
        <w:r w:rsidR="000F4A0F" w:rsidRPr="000F4A0F">
          <w:rPr>
            <w:rStyle w:val="Hiperhivatkozs"/>
          </w:rPr>
          <w:t>www.ipariszki.hu</w:t>
        </w:r>
      </w:hyperlink>
      <w:r w:rsidR="00E8427D">
        <w:t xml:space="preserve"> </w:t>
      </w:r>
      <w:r w:rsidRPr="00F11CCD">
        <w:rPr>
          <w:sz w:val="28"/>
          <w:szCs w:val="28"/>
        </w:rPr>
        <w:t>honlapon szerezhet.</w:t>
      </w:r>
    </w:p>
    <w:sectPr w:rsidR="00F11CCD" w:rsidRPr="0016044F" w:rsidSect="00900C3E">
      <w:headerReference w:type="default" r:id="rId12"/>
      <w:footerReference w:type="default" r:id="rId13"/>
      <w:type w:val="continuous"/>
      <w:pgSz w:w="11906" w:h="16838"/>
      <w:pgMar w:top="567" w:right="1021" w:bottom="567" w:left="102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8AE2" w14:textId="77777777" w:rsidR="00674CE6" w:rsidRDefault="00674CE6" w:rsidP="000569E9">
      <w:r>
        <w:separator/>
      </w:r>
    </w:p>
  </w:endnote>
  <w:endnote w:type="continuationSeparator" w:id="0">
    <w:p w14:paraId="16EF60DD" w14:textId="77777777" w:rsidR="00674CE6" w:rsidRDefault="00674CE6" w:rsidP="00056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ED3D2" w14:textId="5439DAB9" w:rsidR="00C472B0" w:rsidRDefault="00C472B0" w:rsidP="00C472B0">
    <w:pPr>
      <w:pStyle w:val="llb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F2626A">
      <w:rPr>
        <w:noProof/>
      </w:rPr>
      <w:t>3</w:t>
    </w:r>
    <w:r>
      <w:fldChar w:fldCharType="end"/>
    </w:r>
    <w:r>
      <w:t>/</w:t>
    </w:r>
    <w:fldSimple w:instr=" NUMPAGES  \* Arabic  \* MERGEFORMAT ">
      <w:r w:rsidR="00943510">
        <w:rPr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58D9" w14:textId="77777777" w:rsidR="00BF657A" w:rsidRPr="00CD3D7B" w:rsidRDefault="00BF657A" w:rsidP="00CD3D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DD48" w14:textId="77777777" w:rsidR="00674CE6" w:rsidRDefault="00674CE6" w:rsidP="000569E9">
      <w:r>
        <w:separator/>
      </w:r>
    </w:p>
  </w:footnote>
  <w:footnote w:type="continuationSeparator" w:id="0">
    <w:p w14:paraId="5816F615" w14:textId="77777777" w:rsidR="00674CE6" w:rsidRDefault="00674CE6" w:rsidP="00056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2A03D" w14:textId="77777777" w:rsidR="00D754E2" w:rsidRDefault="00D754E2" w:rsidP="00D754E2">
    <w:pPr>
      <w:ind w:left="2124" w:firstLine="708"/>
      <w:rPr>
        <w:b/>
        <w:noProof/>
      </w:rPr>
    </w:pPr>
  </w:p>
  <w:p w14:paraId="7539F23D" w14:textId="77777777" w:rsidR="00D754E2" w:rsidRDefault="006A5618" w:rsidP="00D754E2">
    <w:pPr>
      <w:ind w:left="2124" w:firstLine="708"/>
      <w:rPr>
        <w:rFonts w:asciiTheme="minorHAnsi" w:hAnsiTheme="minorHAnsi"/>
        <w:b/>
        <w:noProof/>
        <w:color w:val="1F497D" w:themeColor="text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39D5D" wp14:editId="3578E49C">
          <wp:simplePos x="0" y="0"/>
          <wp:positionH relativeFrom="column">
            <wp:posOffset>779780</wp:posOffset>
          </wp:positionH>
          <wp:positionV relativeFrom="paragraph">
            <wp:posOffset>60325</wp:posOffset>
          </wp:positionV>
          <wp:extent cx="976630" cy="89979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630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54E2">
      <w:rPr>
        <w:rFonts w:asciiTheme="minorHAnsi" w:hAnsiTheme="minorHAnsi"/>
        <w:b/>
        <w:noProof/>
        <w:color w:val="1F497D" w:themeColor="text2"/>
        <w:sz w:val="32"/>
      </w:rPr>
      <w:t>CEGLÉDI SZAKKÉPZÉSI CENTRUM</w:t>
    </w:r>
  </w:p>
  <w:p w14:paraId="4B0F0333" w14:textId="77777777" w:rsidR="00D754E2" w:rsidRDefault="00D754E2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b/>
        <w:noProof/>
        <w:color w:val="1F497D" w:themeColor="text2"/>
      </w:rPr>
      <w:tab/>
    </w:r>
    <w:r>
      <w:rPr>
        <w:rFonts w:asciiTheme="minorHAnsi" w:hAnsiTheme="minorHAnsi"/>
        <w:b/>
        <w:noProof/>
        <w:color w:val="1F497D" w:themeColor="text2"/>
      </w:rPr>
      <w:t>2700 CEGLÉD, Malom tér 3.</w:t>
    </w:r>
  </w:p>
  <w:p w14:paraId="19FA8AE1" w14:textId="77777777" w:rsidR="00D754E2" w:rsidRDefault="009D51B6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rFonts w:asciiTheme="minorHAnsi" w:hAnsiTheme="minorHAnsi"/>
        <w:b/>
        <w:noProof/>
        <w:color w:val="1F497D" w:themeColor="text2"/>
      </w:rPr>
      <w:tab/>
      <w:t>Telefon: +36/53/789-934, +36/53/789-935</w:t>
    </w:r>
  </w:p>
  <w:p w14:paraId="3BAE9AED" w14:textId="77777777" w:rsidR="00D754E2" w:rsidRDefault="00D754E2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rFonts w:asciiTheme="minorHAnsi" w:hAnsiTheme="minorHAnsi"/>
        <w:b/>
        <w:noProof/>
        <w:color w:val="1F497D" w:themeColor="text2"/>
      </w:rPr>
      <w:tab/>
      <w:t xml:space="preserve">e-mail: </w:t>
    </w:r>
    <w:r w:rsidR="00DA2118">
      <w:rPr>
        <w:rFonts w:asciiTheme="minorHAnsi" w:hAnsiTheme="minorHAnsi"/>
        <w:b/>
        <w:noProof/>
        <w:color w:val="1F497D" w:themeColor="text2"/>
      </w:rPr>
      <w:t>ceglediszc</w:t>
    </w:r>
    <w:r>
      <w:rPr>
        <w:rFonts w:asciiTheme="minorHAnsi" w:hAnsiTheme="minorHAnsi"/>
        <w:b/>
        <w:noProof/>
        <w:color w:val="1F497D" w:themeColor="text2"/>
      </w:rPr>
      <w:t>@ceglediszc.hu, web: www.ceglediszc.hu</w:t>
    </w:r>
  </w:p>
  <w:p w14:paraId="347A50FD" w14:textId="77777777" w:rsidR="00D754E2" w:rsidRDefault="00D754E2" w:rsidP="00D754E2">
    <w:pPr>
      <w:tabs>
        <w:tab w:val="left" w:pos="2835"/>
      </w:tabs>
      <w:rPr>
        <w:rFonts w:asciiTheme="minorHAnsi" w:hAnsiTheme="minorHAnsi"/>
        <w:b/>
        <w:noProof/>
        <w:color w:val="1F497D" w:themeColor="text2"/>
      </w:rPr>
    </w:pPr>
    <w:r>
      <w:rPr>
        <w:rFonts w:asciiTheme="minorHAnsi" w:hAnsiTheme="minorHAnsi"/>
        <w:b/>
        <w:noProof/>
        <w:color w:val="1F497D" w:themeColor="text2"/>
      </w:rPr>
      <w:tab/>
      <w:t>OM azonosító: 203068</w:t>
    </w:r>
  </w:p>
  <w:p w14:paraId="5381BA0C" w14:textId="77777777" w:rsidR="00102E03" w:rsidRDefault="00102E03" w:rsidP="00102E03">
    <w:pPr>
      <w:pBdr>
        <w:bottom w:val="single" w:sz="12" w:space="1" w:color="1F497D" w:themeColor="text2"/>
      </w:pBdr>
      <w:tabs>
        <w:tab w:val="left" w:pos="3969"/>
      </w:tabs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AE20" w14:textId="77777777" w:rsidR="00BF657A" w:rsidRDefault="00BF657A" w:rsidP="000569E9">
    <w:pPr>
      <w:jc w:val="center"/>
    </w:pPr>
  </w:p>
  <w:p w14:paraId="0124E8CE" w14:textId="77777777" w:rsidR="00BF657A" w:rsidRDefault="00BF657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36776"/>
    <w:multiLevelType w:val="hybridMultilevel"/>
    <w:tmpl w:val="1EEA49EC"/>
    <w:lvl w:ilvl="0" w:tplc="CD4A2A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D343F"/>
    <w:multiLevelType w:val="hybridMultilevel"/>
    <w:tmpl w:val="8F32E0FA"/>
    <w:lvl w:ilvl="0" w:tplc="C652BB72">
      <w:start w:val="2015"/>
      <w:numFmt w:val="bullet"/>
      <w:lvlText w:val="-"/>
      <w:lvlJc w:val="left"/>
      <w:pPr>
        <w:ind w:left="465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537F0666"/>
    <w:multiLevelType w:val="hybridMultilevel"/>
    <w:tmpl w:val="896C80F4"/>
    <w:lvl w:ilvl="0" w:tplc="97BA4B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02589"/>
    <w:multiLevelType w:val="hybridMultilevel"/>
    <w:tmpl w:val="896C80F4"/>
    <w:lvl w:ilvl="0" w:tplc="97BA4B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3A"/>
    <w:rsid w:val="00014BC3"/>
    <w:rsid w:val="00031D0C"/>
    <w:rsid w:val="000569E9"/>
    <w:rsid w:val="00060CED"/>
    <w:rsid w:val="0006660A"/>
    <w:rsid w:val="00073933"/>
    <w:rsid w:val="000766DA"/>
    <w:rsid w:val="000827F7"/>
    <w:rsid w:val="000A5171"/>
    <w:rsid w:val="000B2A36"/>
    <w:rsid w:val="000D1A75"/>
    <w:rsid w:val="000F4A0F"/>
    <w:rsid w:val="000F6ECA"/>
    <w:rsid w:val="00102E03"/>
    <w:rsid w:val="00103DC0"/>
    <w:rsid w:val="00106B09"/>
    <w:rsid w:val="0013377D"/>
    <w:rsid w:val="0014298A"/>
    <w:rsid w:val="0014598D"/>
    <w:rsid w:val="001470B1"/>
    <w:rsid w:val="0016044F"/>
    <w:rsid w:val="00161277"/>
    <w:rsid w:val="001901F1"/>
    <w:rsid w:val="001B1876"/>
    <w:rsid w:val="001D20F5"/>
    <w:rsid w:val="001E516C"/>
    <w:rsid w:val="001F46C4"/>
    <w:rsid w:val="00202E3C"/>
    <w:rsid w:val="00212B7D"/>
    <w:rsid w:val="0021459D"/>
    <w:rsid w:val="002269A8"/>
    <w:rsid w:val="002372D8"/>
    <w:rsid w:val="002453A0"/>
    <w:rsid w:val="00247BA8"/>
    <w:rsid w:val="00250E2C"/>
    <w:rsid w:val="00274273"/>
    <w:rsid w:val="00295AEA"/>
    <w:rsid w:val="002A0808"/>
    <w:rsid w:val="002C103C"/>
    <w:rsid w:val="002C2E93"/>
    <w:rsid w:val="002E6390"/>
    <w:rsid w:val="003071B2"/>
    <w:rsid w:val="00307434"/>
    <w:rsid w:val="003108B6"/>
    <w:rsid w:val="003154DA"/>
    <w:rsid w:val="0033778C"/>
    <w:rsid w:val="00352C7E"/>
    <w:rsid w:val="00354CD4"/>
    <w:rsid w:val="00357B37"/>
    <w:rsid w:val="003875C0"/>
    <w:rsid w:val="00394C3C"/>
    <w:rsid w:val="00395A13"/>
    <w:rsid w:val="003B1A74"/>
    <w:rsid w:val="003D27CF"/>
    <w:rsid w:val="003D6548"/>
    <w:rsid w:val="003F20CF"/>
    <w:rsid w:val="003F64AF"/>
    <w:rsid w:val="003F6C27"/>
    <w:rsid w:val="0041003C"/>
    <w:rsid w:val="00422308"/>
    <w:rsid w:val="004240E7"/>
    <w:rsid w:val="004338F4"/>
    <w:rsid w:val="00434C7C"/>
    <w:rsid w:val="00437D8B"/>
    <w:rsid w:val="00451C9C"/>
    <w:rsid w:val="00452E9E"/>
    <w:rsid w:val="00461F68"/>
    <w:rsid w:val="00464D34"/>
    <w:rsid w:val="0047067F"/>
    <w:rsid w:val="0047377C"/>
    <w:rsid w:val="004737AB"/>
    <w:rsid w:val="00477751"/>
    <w:rsid w:val="004A18BC"/>
    <w:rsid w:val="004A56CE"/>
    <w:rsid w:val="004B008B"/>
    <w:rsid w:val="004B04FF"/>
    <w:rsid w:val="004B1F9B"/>
    <w:rsid w:val="004C67F0"/>
    <w:rsid w:val="004D63FF"/>
    <w:rsid w:val="004F7198"/>
    <w:rsid w:val="004F71D6"/>
    <w:rsid w:val="00507012"/>
    <w:rsid w:val="005219AD"/>
    <w:rsid w:val="0052207D"/>
    <w:rsid w:val="00525A4B"/>
    <w:rsid w:val="005362E5"/>
    <w:rsid w:val="00583CC2"/>
    <w:rsid w:val="005D1D0E"/>
    <w:rsid w:val="005D7173"/>
    <w:rsid w:val="0061199F"/>
    <w:rsid w:val="00611F7D"/>
    <w:rsid w:val="0062457F"/>
    <w:rsid w:val="00664F9B"/>
    <w:rsid w:val="00674CE6"/>
    <w:rsid w:val="006A5618"/>
    <w:rsid w:val="006C4D01"/>
    <w:rsid w:val="006D2677"/>
    <w:rsid w:val="006F1032"/>
    <w:rsid w:val="00700ED9"/>
    <w:rsid w:val="00706A86"/>
    <w:rsid w:val="00732551"/>
    <w:rsid w:val="007409AA"/>
    <w:rsid w:val="0076028D"/>
    <w:rsid w:val="00775E6E"/>
    <w:rsid w:val="00780A11"/>
    <w:rsid w:val="00781764"/>
    <w:rsid w:val="00786584"/>
    <w:rsid w:val="00793C4C"/>
    <w:rsid w:val="007B3A2B"/>
    <w:rsid w:val="007B7CC5"/>
    <w:rsid w:val="007F094C"/>
    <w:rsid w:val="007F4C78"/>
    <w:rsid w:val="0080476A"/>
    <w:rsid w:val="0081350E"/>
    <w:rsid w:val="00822796"/>
    <w:rsid w:val="008330A7"/>
    <w:rsid w:val="0083342D"/>
    <w:rsid w:val="008552A4"/>
    <w:rsid w:val="008643B6"/>
    <w:rsid w:val="008826CC"/>
    <w:rsid w:val="008854D4"/>
    <w:rsid w:val="008965E1"/>
    <w:rsid w:val="008A1C7D"/>
    <w:rsid w:val="008B0CA3"/>
    <w:rsid w:val="008B433A"/>
    <w:rsid w:val="008C0E4A"/>
    <w:rsid w:val="008C2C58"/>
    <w:rsid w:val="008D6A59"/>
    <w:rsid w:val="008D72CF"/>
    <w:rsid w:val="008E0E4E"/>
    <w:rsid w:val="00900C3E"/>
    <w:rsid w:val="0090130C"/>
    <w:rsid w:val="00902870"/>
    <w:rsid w:val="009056A9"/>
    <w:rsid w:val="00926904"/>
    <w:rsid w:val="00934205"/>
    <w:rsid w:val="00934F01"/>
    <w:rsid w:val="00943510"/>
    <w:rsid w:val="00972C65"/>
    <w:rsid w:val="009828A2"/>
    <w:rsid w:val="00987868"/>
    <w:rsid w:val="009D51B6"/>
    <w:rsid w:val="009D7A0B"/>
    <w:rsid w:val="00A0177C"/>
    <w:rsid w:val="00A13273"/>
    <w:rsid w:val="00A2180C"/>
    <w:rsid w:val="00A22E6E"/>
    <w:rsid w:val="00A365E5"/>
    <w:rsid w:val="00A44706"/>
    <w:rsid w:val="00A44A54"/>
    <w:rsid w:val="00A47D2A"/>
    <w:rsid w:val="00A77348"/>
    <w:rsid w:val="00A87DAE"/>
    <w:rsid w:val="00AA2CDE"/>
    <w:rsid w:val="00AB1FFB"/>
    <w:rsid w:val="00AC269E"/>
    <w:rsid w:val="00AD1669"/>
    <w:rsid w:val="00AE4DFC"/>
    <w:rsid w:val="00AE6B22"/>
    <w:rsid w:val="00B05B86"/>
    <w:rsid w:val="00B117C5"/>
    <w:rsid w:val="00B11E6E"/>
    <w:rsid w:val="00B16397"/>
    <w:rsid w:val="00B57FDC"/>
    <w:rsid w:val="00B72A05"/>
    <w:rsid w:val="00B75B01"/>
    <w:rsid w:val="00B91C9E"/>
    <w:rsid w:val="00B97AA1"/>
    <w:rsid w:val="00BA751D"/>
    <w:rsid w:val="00BB7325"/>
    <w:rsid w:val="00BC16B7"/>
    <w:rsid w:val="00BF224E"/>
    <w:rsid w:val="00BF657A"/>
    <w:rsid w:val="00C2581D"/>
    <w:rsid w:val="00C3557A"/>
    <w:rsid w:val="00C43D5D"/>
    <w:rsid w:val="00C472B0"/>
    <w:rsid w:val="00C542C2"/>
    <w:rsid w:val="00CA5879"/>
    <w:rsid w:val="00CB21DE"/>
    <w:rsid w:val="00CB25F3"/>
    <w:rsid w:val="00CC4E1E"/>
    <w:rsid w:val="00CD3D7B"/>
    <w:rsid w:val="00CD5918"/>
    <w:rsid w:val="00CD782F"/>
    <w:rsid w:val="00D008CA"/>
    <w:rsid w:val="00D04370"/>
    <w:rsid w:val="00D056F5"/>
    <w:rsid w:val="00D11DC5"/>
    <w:rsid w:val="00D12955"/>
    <w:rsid w:val="00D22E4C"/>
    <w:rsid w:val="00D26FD1"/>
    <w:rsid w:val="00D321A1"/>
    <w:rsid w:val="00D362D6"/>
    <w:rsid w:val="00D53F8F"/>
    <w:rsid w:val="00D754E2"/>
    <w:rsid w:val="00D75B6D"/>
    <w:rsid w:val="00D77F70"/>
    <w:rsid w:val="00D83021"/>
    <w:rsid w:val="00D92FED"/>
    <w:rsid w:val="00D94679"/>
    <w:rsid w:val="00DA2118"/>
    <w:rsid w:val="00DC3499"/>
    <w:rsid w:val="00DD5A19"/>
    <w:rsid w:val="00E01848"/>
    <w:rsid w:val="00E37C8D"/>
    <w:rsid w:val="00E42792"/>
    <w:rsid w:val="00E56FC5"/>
    <w:rsid w:val="00E72C02"/>
    <w:rsid w:val="00E8427D"/>
    <w:rsid w:val="00E93762"/>
    <w:rsid w:val="00EA07A0"/>
    <w:rsid w:val="00ED15BA"/>
    <w:rsid w:val="00EE405A"/>
    <w:rsid w:val="00EF0853"/>
    <w:rsid w:val="00EF5CB9"/>
    <w:rsid w:val="00F04080"/>
    <w:rsid w:val="00F0591E"/>
    <w:rsid w:val="00F05920"/>
    <w:rsid w:val="00F05E61"/>
    <w:rsid w:val="00F11CCD"/>
    <w:rsid w:val="00F239A4"/>
    <w:rsid w:val="00F2626A"/>
    <w:rsid w:val="00F365CD"/>
    <w:rsid w:val="00F40D86"/>
    <w:rsid w:val="00F54AE8"/>
    <w:rsid w:val="00F7495A"/>
    <w:rsid w:val="00F82191"/>
    <w:rsid w:val="00F875C1"/>
    <w:rsid w:val="00F910EF"/>
    <w:rsid w:val="00FA3B85"/>
    <w:rsid w:val="00FA43B7"/>
    <w:rsid w:val="00FA49D5"/>
    <w:rsid w:val="00FB3A27"/>
    <w:rsid w:val="00FC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C955242"/>
  <w15:docId w15:val="{D4197362-54BF-4E70-A4DF-323B4C90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2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569E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69E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0569E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569E9"/>
  </w:style>
  <w:style w:type="paragraph" w:styleId="llb">
    <w:name w:val="footer"/>
    <w:basedOn w:val="Norml"/>
    <w:link w:val="llbChar"/>
    <w:unhideWhenUsed/>
    <w:rsid w:val="000569E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9E9"/>
  </w:style>
  <w:style w:type="paragraph" w:styleId="Listaszerbekezds">
    <w:name w:val="List Paragraph"/>
    <w:basedOn w:val="Norml"/>
    <w:uiPriority w:val="34"/>
    <w:qFormat/>
    <w:rsid w:val="008B433A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FA43B7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8D72CF"/>
    <w:pPr>
      <w:spacing w:after="0" w:line="240" w:lineRule="auto"/>
    </w:pPr>
  </w:style>
  <w:style w:type="table" w:styleId="Rcsostblzat">
    <w:name w:val="Table Grid"/>
    <w:basedOn w:val="Normltblzat"/>
    <w:uiPriority w:val="59"/>
    <w:rsid w:val="008D7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prtelmezett">
    <w:name w:val="Alapértelmezett"/>
    <w:rsid w:val="008D72CF"/>
    <w:pPr>
      <w:suppressAutoHyphens/>
    </w:pPr>
    <w:rPr>
      <w:rFonts w:ascii="Bookman Old Style" w:eastAsia="Times New Roman" w:hAnsi="Bookman Old Style" w:cs="Times New Roman"/>
      <w:sz w:val="24"/>
      <w:szCs w:val="24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F11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4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ariszki.h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gazgatosag@ipariszki.h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tkar\Desktop\Megh&#237;v&#243;_TKIG_dec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D9EE0-53C5-4742-929A-D335D6FC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Meghívó_TKIG_dec</Template>
  <TotalTime>1</TotalTime>
  <Pages>2</Pages>
  <Words>341</Words>
  <Characters>2354</Characters>
  <Application>Microsoft Office Word</Application>
  <DocSecurity>4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Titkar</dc:creator>
  <cp:lastModifiedBy>Tanügy</cp:lastModifiedBy>
  <cp:revision>2</cp:revision>
  <cp:lastPrinted>2021-09-09T06:51:00Z</cp:lastPrinted>
  <dcterms:created xsi:type="dcterms:W3CDTF">2026-05-06T10:49:00Z</dcterms:created>
  <dcterms:modified xsi:type="dcterms:W3CDTF">2026-05-06T10:49:00Z</dcterms:modified>
</cp:coreProperties>
</file>